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="1299" w:tblpY="94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 w:firstRow="1" w:lastRow="0" w:firstColumn="1" w:lastColumn="0" w:noHBand="0" w:noVBand="0"/>
      </w:tblPr>
      <w:tblGrid>
        <w:gridCol w:w="4649"/>
      </w:tblGrid>
      <w:tr w:rsidR="001954EB">
        <w:trPr>
          <w:trHeight w:val="284"/>
        </w:trPr>
        <w:tc>
          <w:tcPr>
            <w:tcW w:w="4649" w:type="dxa"/>
            <w:shd w:val="clear" w:color="auto" w:fill="auto"/>
          </w:tcPr>
          <w:p w:rsidR="001954EB" w:rsidRDefault="001954EB" w:rsidP="008C7074">
            <w:pPr>
              <w:pStyle w:val="DoorHangerText"/>
            </w:pPr>
            <w:r>
              <w:t>Name of Agency</w:t>
            </w:r>
            <w:r w:rsidR="0031397A">
              <w:t xml:space="preserve"> </w:t>
            </w:r>
          </w:p>
        </w:tc>
      </w:tr>
      <w:tr w:rsidR="001954EB">
        <w:trPr>
          <w:trHeight w:val="284"/>
        </w:trPr>
        <w:tc>
          <w:tcPr>
            <w:tcW w:w="4649" w:type="dxa"/>
            <w:shd w:val="clear" w:color="auto" w:fill="auto"/>
          </w:tcPr>
          <w:p w:rsidR="001954EB" w:rsidRDefault="001954EB" w:rsidP="008C7074">
            <w:pPr>
              <w:pStyle w:val="DoorHangerText"/>
            </w:pPr>
            <w:r>
              <w:t>Phone Number</w:t>
            </w:r>
          </w:p>
        </w:tc>
      </w:tr>
      <w:tr w:rsidR="001954EB">
        <w:trPr>
          <w:trHeight w:val="510"/>
        </w:trPr>
        <w:tc>
          <w:tcPr>
            <w:tcW w:w="4649" w:type="dxa"/>
            <w:shd w:val="clear" w:color="auto" w:fill="auto"/>
          </w:tcPr>
          <w:p w:rsidR="001954EB" w:rsidRDefault="001954EB" w:rsidP="008C7074">
            <w:pPr>
              <w:pStyle w:val="DoorHangerText"/>
            </w:pPr>
          </w:p>
        </w:tc>
      </w:tr>
      <w:tr w:rsidR="001954EB">
        <w:trPr>
          <w:trHeight w:val="284"/>
        </w:trPr>
        <w:tc>
          <w:tcPr>
            <w:tcW w:w="4649" w:type="dxa"/>
            <w:shd w:val="clear" w:color="auto" w:fill="auto"/>
          </w:tcPr>
          <w:p w:rsidR="001954EB" w:rsidRDefault="001954EB" w:rsidP="008C7074">
            <w:pPr>
              <w:pStyle w:val="DoorHangerText"/>
            </w:pPr>
            <w:r>
              <w:t>Phone Number</w:t>
            </w:r>
          </w:p>
        </w:tc>
      </w:tr>
      <w:tr w:rsidR="001954EB">
        <w:trPr>
          <w:trHeight w:val="1134"/>
        </w:trPr>
        <w:tc>
          <w:tcPr>
            <w:tcW w:w="4649" w:type="dxa"/>
            <w:shd w:val="clear" w:color="auto" w:fill="auto"/>
          </w:tcPr>
          <w:p w:rsidR="001954EB" w:rsidRDefault="008C7074" w:rsidP="008C7074">
            <w:pPr>
              <w:pStyle w:val="DoorHangerText"/>
            </w:pPr>
            <w:r>
              <w:t>Text if applicable</w:t>
            </w:r>
            <w:bookmarkStart w:id="0" w:name="_GoBack"/>
            <w:bookmarkEnd w:id="0"/>
          </w:p>
        </w:tc>
      </w:tr>
    </w:tbl>
    <w:p w:rsidR="003E6F63" w:rsidRDefault="00505BDC" w:rsidP="005F2398">
      <w:r>
        <w:rPr>
          <w:noProof/>
        </w:rPr>
        <w:drawing>
          <wp:anchor distT="0" distB="0" distL="114300" distR="114300" simplePos="0" relativeHeight="251663360" behindDoc="0" locked="1" layoutInCell="1" allowOverlap="0">
            <wp:simplePos x="0" y="0"/>
            <wp:positionH relativeFrom="page">
              <wp:posOffset>914400</wp:posOffset>
            </wp:positionH>
            <wp:positionV relativeFrom="page">
              <wp:posOffset>8458200</wp:posOffset>
            </wp:positionV>
            <wp:extent cx="1227667" cy="1185333"/>
            <wp:effectExtent l="25400" t="0" r="0" b="0"/>
            <wp:wrapNone/>
            <wp:docPr id="3" name="Placeholder" descr="placeh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7667" cy="1185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sectPr w:rsidR="003E6F63" w:rsidSect="008C7074">
      <w:headerReference w:type="default" r:id="rId8"/>
      <w:headerReference w:type="first" r:id="rId9"/>
      <w:pgSz w:w="6970" w:h="17006"/>
      <w:pgMar w:top="1077" w:right="1077" w:bottom="1077" w:left="107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A12" w:rsidRDefault="002F6A12">
      <w:r>
        <w:separator/>
      </w:r>
    </w:p>
  </w:endnote>
  <w:endnote w:type="continuationSeparator" w:id="0">
    <w:p w:rsidR="002F6A12" w:rsidRDefault="002F6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A12" w:rsidRDefault="002F6A12">
      <w:r>
        <w:separator/>
      </w:r>
    </w:p>
  </w:footnote>
  <w:footnote w:type="continuationSeparator" w:id="0">
    <w:p w:rsidR="002F6A12" w:rsidRDefault="002F6A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4EB" w:rsidRDefault="001954EB">
    <w:pPr>
      <w:pStyle w:val="Header"/>
    </w:pPr>
    <w:r>
      <w:rPr>
        <w:noProof/>
      </w:rPr>
      <w:drawing>
        <wp:anchor distT="0" distB="0" distL="114935" distR="114935" simplePos="0" relativeHeight="251661312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419600" cy="11049000"/>
          <wp:effectExtent l="25400" t="0" r="0" b="0"/>
          <wp:wrapTight wrapText="bothSides">
            <wp:wrapPolygon edited="0">
              <wp:start x="745" y="0"/>
              <wp:lineTo x="993" y="794"/>
              <wp:lineTo x="-124" y="844"/>
              <wp:lineTo x="13779" y="1589"/>
              <wp:lineTo x="9807" y="1738"/>
              <wp:lineTo x="7200" y="2036"/>
              <wp:lineTo x="7200" y="2383"/>
              <wp:lineTo x="6703" y="2731"/>
              <wp:lineTo x="6331" y="3079"/>
              <wp:lineTo x="6331" y="3972"/>
              <wp:lineTo x="7324" y="4767"/>
              <wp:lineTo x="7448" y="4817"/>
              <wp:lineTo x="10676" y="5561"/>
              <wp:lineTo x="10800" y="10328"/>
              <wp:lineTo x="-124" y="10577"/>
              <wp:lineTo x="-124" y="10974"/>
              <wp:lineTo x="10800" y="11123"/>
              <wp:lineTo x="10800" y="19862"/>
              <wp:lineTo x="-124" y="20557"/>
              <wp:lineTo x="10800" y="20657"/>
              <wp:lineTo x="1614" y="20706"/>
              <wp:lineTo x="-124" y="20806"/>
              <wp:lineTo x="-124" y="21550"/>
              <wp:lineTo x="1490" y="21550"/>
              <wp:lineTo x="2110" y="21550"/>
              <wp:lineTo x="21600" y="21550"/>
              <wp:lineTo x="21600" y="20806"/>
              <wp:lineTo x="19862" y="20706"/>
              <wp:lineTo x="21600" y="20557"/>
              <wp:lineTo x="10676" y="19862"/>
              <wp:lineTo x="10800" y="11123"/>
              <wp:lineTo x="21600" y="10974"/>
              <wp:lineTo x="21600" y="10577"/>
              <wp:lineTo x="10676" y="10328"/>
              <wp:lineTo x="11048" y="5561"/>
              <wp:lineTo x="14152" y="4817"/>
              <wp:lineTo x="14276" y="4767"/>
              <wp:lineTo x="15269" y="4022"/>
              <wp:lineTo x="15269" y="3972"/>
              <wp:lineTo x="15393" y="3228"/>
              <wp:lineTo x="15393" y="3178"/>
              <wp:lineTo x="14648" y="2433"/>
              <wp:lineTo x="14400" y="1589"/>
              <wp:lineTo x="21600" y="993"/>
              <wp:lineTo x="21600" y="844"/>
              <wp:lineTo x="20483" y="794"/>
              <wp:lineTo x="20731" y="50"/>
              <wp:lineTo x="20731" y="0"/>
              <wp:lineTo x="745" y="0"/>
            </wp:wrapPolygon>
          </wp:wrapTight>
          <wp:docPr id="4" name="Picture 4" descr="SST-DoorHanger-Die-Lin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T-DoorHanger-Die-Line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19600" cy="1104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4EB" w:rsidRDefault="001954EB">
    <w:pPr>
      <w:pStyle w:val="Header"/>
    </w:pPr>
    <w:r w:rsidRPr="00A1025A">
      <w:rPr>
        <w:noProof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page">
            <wp:posOffset>12700</wp:posOffset>
          </wp:positionH>
          <wp:positionV relativeFrom="page">
            <wp:posOffset>0</wp:posOffset>
          </wp:positionV>
          <wp:extent cx="4419600" cy="10811510"/>
          <wp:effectExtent l="25400" t="0" r="0" b="0"/>
          <wp:wrapNone/>
          <wp:docPr id="2" name="Picture 2" descr="SST-DoorHanger-CelebGunfire(BG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T-DoorHanger-CelebGunfire(BG)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19600" cy="10811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63D31"/>
    <w:multiLevelType w:val="hybridMultilevel"/>
    <w:tmpl w:val="B610FC1A"/>
    <w:lvl w:ilvl="0" w:tplc="0E06427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bCs w:val="0"/>
        <w:i w:val="0"/>
        <w:iCs w:val="0"/>
        <w:color w:val="000000" w:themeColor="text1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31397A"/>
    <w:rsid w:val="00043275"/>
    <w:rsid w:val="001954EB"/>
    <w:rsid w:val="002123F2"/>
    <w:rsid w:val="002D3263"/>
    <w:rsid w:val="002F6A12"/>
    <w:rsid w:val="0031397A"/>
    <w:rsid w:val="003E6F63"/>
    <w:rsid w:val="00505BDC"/>
    <w:rsid w:val="005F2398"/>
    <w:rsid w:val="008C7074"/>
    <w:rsid w:val="00BD3F0D"/>
    <w:rsid w:val="00BD6C97"/>
    <w:rsid w:val="00D01E31"/>
    <w:rsid w:val="00D734DF"/>
    <w:rsid w:val="00FB1F8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3311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A4093"/>
  </w:style>
  <w:style w:type="paragraph" w:styleId="Heading1">
    <w:name w:val="heading 1"/>
    <w:basedOn w:val="DoorHangerText"/>
    <w:next w:val="DoorHangerText"/>
    <w:link w:val="Heading1Char"/>
    <w:uiPriority w:val="9"/>
    <w:qFormat/>
    <w:rsid w:val="0005070D"/>
    <w:pPr>
      <w:keepNext/>
      <w:outlineLvl w:val="0"/>
    </w:pPr>
    <w:rPr>
      <w:rFonts w:eastAsiaTheme="majorEastAsia" w:cstheme="majorBidi"/>
      <w:bCs/>
      <w:szCs w:val="32"/>
    </w:rPr>
  </w:style>
  <w:style w:type="paragraph" w:styleId="Heading2">
    <w:name w:val="heading 2"/>
    <w:basedOn w:val="DoorHangerText"/>
    <w:next w:val="DoorHangerText"/>
    <w:link w:val="Heading2Char"/>
    <w:uiPriority w:val="9"/>
    <w:unhideWhenUsed/>
    <w:qFormat/>
    <w:rsid w:val="0005070D"/>
    <w:pPr>
      <w:keepNext/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DoorHangerText"/>
    <w:next w:val="DoorHangerText"/>
    <w:link w:val="Heading3Char"/>
    <w:uiPriority w:val="9"/>
    <w:unhideWhenUsed/>
    <w:qFormat/>
    <w:rsid w:val="0005070D"/>
    <w:pPr>
      <w:keepNext/>
      <w:outlineLvl w:val="2"/>
    </w:pPr>
    <w:rPr>
      <w:rFonts w:eastAsiaTheme="majorEastAsia" w:cstheme="majorBidi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orHangerText">
    <w:name w:val="Door Hanger Text"/>
    <w:basedOn w:val="Normal"/>
    <w:qFormat/>
    <w:rsid w:val="002A0A53"/>
    <w:pPr>
      <w:keepLines/>
      <w:widowControl w:val="0"/>
      <w:suppressAutoHyphens/>
      <w:spacing w:line="360" w:lineRule="exact"/>
    </w:pPr>
    <w:rPr>
      <w:rFonts w:ascii="Helvetica" w:hAnsi="Helvetica"/>
      <w:color w:val="141313"/>
    </w:rPr>
  </w:style>
  <w:style w:type="character" w:customStyle="1" w:styleId="Heading1Char">
    <w:name w:val="Heading 1 Char"/>
    <w:basedOn w:val="DefaultParagraphFont"/>
    <w:link w:val="Heading1"/>
    <w:uiPriority w:val="9"/>
    <w:rsid w:val="0005070D"/>
    <w:rPr>
      <w:rFonts w:ascii="Helvetica" w:eastAsiaTheme="majorEastAsia" w:hAnsi="Helvetica" w:cstheme="majorBidi"/>
      <w:bCs/>
      <w:color w:val="141313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070D"/>
    <w:rPr>
      <w:rFonts w:ascii="Helvetica" w:eastAsiaTheme="majorEastAsia" w:hAnsi="Helvetica" w:cstheme="majorBidi"/>
      <w:bCs/>
      <w:color w:val="141313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070D"/>
    <w:rPr>
      <w:rFonts w:ascii="Helvetica" w:eastAsiaTheme="majorEastAsia" w:hAnsi="Helvetica" w:cstheme="majorBidi"/>
      <w:bCs/>
      <w:color w:val="141313"/>
    </w:rPr>
  </w:style>
  <w:style w:type="paragraph" w:styleId="Header">
    <w:name w:val="header"/>
    <w:basedOn w:val="Normal"/>
    <w:link w:val="HeaderChar"/>
    <w:uiPriority w:val="99"/>
    <w:semiHidden/>
    <w:unhideWhenUsed/>
    <w:rsid w:val="002D32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3263"/>
  </w:style>
  <w:style w:type="paragraph" w:styleId="Footer">
    <w:name w:val="footer"/>
    <w:basedOn w:val="Normal"/>
    <w:link w:val="FooterChar"/>
    <w:uiPriority w:val="99"/>
    <w:semiHidden/>
    <w:unhideWhenUsed/>
    <w:rsid w:val="002D32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3263"/>
  </w:style>
  <w:style w:type="table" w:styleId="TableGrid">
    <w:name w:val="Table Grid"/>
    <w:basedOn w:val="TableNormal"/>
    <w:uiPriority w:val="59"/>
    <w:rsid w:val="00BD6C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elgado\AppData\Local\Microsoft\Windows\Temporary%20Internet%20Files\Content.Outlook\YI23WB3U\SST-DoorHanger-CelebGunfire(0517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SST-DoorHanger-CelebGunfire(0517)</Template>
  <TotalTime>0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2017-05-26T20:43:00Z</dcterms:created>
  <dcterms:modified xsi:type="dcterms:W3CDTF">2017-05-26T20:44:00Z</dcterms:modified>
</cp:coreProperties>
</file>